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4C2" w:rsidRDefault="003854C2">
      <w:bookmarkStart w:id="0" w:name="_GoBack"/>
      <w:bookmarkEnd w:id="0"/>
    </w:p>
    <w:p w:rsidR="009E6C14" w:rsidRDefault="009E6C14"/>
    <w:p w:rsidR="009E6C14" w:rsidRDefault="009E6C14">
      <w:r>
        <w:rPr>
          <w:noProof/>
          <w:lang w:eastAsia="en-GB"/>
        </w:rPr>
        <w:drawing>
          <wp:inline distT="0" distB="0" distL="0" distR="0">
            <wp:extent cx="6168316" cy="6958940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0518" cy="6961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6C14" w:rsidRDefault="009E6C14" w:rsidP="009E6C14"/>
    <w:p w:rsidR="009E6C14" w:rsidRDefault="009E6C14" w:rsidP="009E6C14"/>
    <w:p w:rsidR="009E6C14" w:rsidRDefault="009E6C14" w:rsidP="009E6C14"/>
    <w:p w:rsidR="009E6C14" w:rsidRPr="009E6C14" w:rsidRDefault="009E6C14" w:rsidP="009E6C14">
      <w:r>
        <w:rPr>
          <w:noProof/>
          <w:lang w:eastAsia="en-GB"/>
        </w:rPr>
        <w:lastRenderedPageBreak/>
        <w:drawing>
          <wp:inline distT="0" distB="0" distL="0" distR="0">
            <wp:extent cx="6518672" cy="9155875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4"/>
                    <a:stretch/>
                  </pic:blipFill>
                  <pic:spPr bwMode="auto">
                    <a:xfrm>
                      <a:off x="0" y="0"/>
                      <a:ext cx="6520071" cy="915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9E6C14" w:rsidRPr="009E6C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C14"/>
    <w:rsid w:val="003854C2"/>
    <w:rsid w:val="005E4490"/>
    <w:rsid w:val="00846E2D"/>
    <w:rsid w:val="009E6C14"/>
    <w:rsid w:val="00A13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6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6C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E6C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6C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CFF6711A.dotm</Template>
  <TotalTime>0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Caterina Stobart</dc:creator>
  <cp:lastModifiedBy>Caterina Stobart</cp:lastModifiedBy>
  <cp:revision>2</cp:revision>
  <dcterms:created xsi:type="dcterms:W3CDTF">2015-11-24T08:38:00Z</dcterms:created>
  <dcterms:modified xsi:type="dcterms:W3CDTF">2015-11-24T08:38:00Z</dcterms:modified>
</cp:coreProperties>
</file>